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8016D1" w14:textId="2243BE59" w:rsidR="00F35EBA" w:rsidRPr="00C17584" w:rsidRDefault="000353CF" w:rsidP="00962FBC">
      <w:pPr>
        <w:widowControl w:val="0"/>
        <w:tabs>
          <w:tab w:val="left" w:pos="1240"/>
        </w:tabs>
        <w:autoSpaceDE w:val="0"/>
        <w:autoSpaceDN w:val="0"/>
        <w:adjustRightInd w:val="0"/>
        <w:jc w:val="center"/>
        <w:rPr>
          <w:rFonts w:ascii="Georgia" w:hAnsi="Georgia" w:cs="Georgia"/>
          <w:b/>
          <w:color w:val="3A3A3A"/>
          <w:sz w:val="36"/>
          <w:szCs w:val="36"/>
        </w:rPr>
      </w:pPr>
      <w:r>
        <w:rPr>
          <w:rFonts w:ascii="Georgia" w:hAnsi="Georgia" w:cs="Georgia"/>
          <w:b/>
          <w:noProof/>
          <w:color w:val="3A3A3A"/>
          <w:sz w:val="36"/>
          <w:szCs w:val="36"/>
        </w:rPr>
        <w:drawing>
          <wp:inline distT="0" distB="0" distL="0" distR="0" wp14:anchorId="1BEA24A4" wp14:editId="252EC702">
            <wp:extent cx="3149600" cy="749300"/>
            <wp:effectExtent l="0" t="0" r="0" b="0"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5-13 at 12.50.20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A27B0" w:rsidRPr="00B30FBF" w14:paraId="4294C388" w14:textId="77777777" w:rsidTr="00EE4BD0">
        <w:trPr>
          <w:trHeight w:val="126"/>
        </w:trPr>
        <w:tc>
          <w:tcPr>
            <w:tcW w:w="9576" w:type="dxa"/>
            <w:tcBorders>
              <w:top w:val="single" w:sz="18" w:space="0" w:color="auto"/>
              <w:bottom w:val="single" w:sz="18" w:space="0" w:color="auto"/>
            </w:tcBorders>
          </w:tcPr>
          <w:p w14:paraId="2DC390BF" w14:textId="14257483" w:rsidR="00DA27B0" w:rsidRPr="002878FC" w:rsidRDefault="000353CF" w:rsidP="0033558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5/13</w:t>
            </w:r>
            <w:r w:rsidR="00B30FBF" w:rsidRPr="002878FC">
              <w:rPr>
                <w:rFonts w:ascii="Times New Roman" w:hAnsi="Times New Roman" w:cs="Times New Roman"/>
                <w:bCs/>
              </w:rPr>
              <w:t>/</w:t>
            </w:r>
            <w:r w:rsidR="00335580" w:rsidRPr="002878FC">
              <w:rPr>
                <w:rFonts w:ascii="Times New Roman" w:hAnsi="Times New Roman" w:cs="Times New Roman"/>
                <w:bCs/>
              </w:rPr>
              <w:t>20</w:t>
            </w:r>
            <w:r w:rsidR="00835E30">
              <w:rPr>
                <w:rFonts w:ascii="Times New Roman" w:hAnsi="Times New Roman" w:cs="Times New Roman"/>
                <w:bCs/>
              </w:rPr>
              <w:t>20</w:t>
            </w:r>
            <w:r w:rsidR="008F27A2" w:rsidRPr="002878FC">
              <w:rPr>
                <w:rFonts w:ascii="Times New Roman" w:hAnsi="Times New Roman" w:cs="Times New Roman"/>
                <w:bCs/>
              </w:rPr>
              <w:t xml:space="preserve">                 </w:t>
            </w:r>
            <w:r w:rsidR="007F0669" w:rsidRPr="002878FC">
              <w:rPr>
                <w:rFonts w:ascii="Times New Roman" w:hAnsi="Times New Roman" w:cs="Times New Roman"/>
                <w:bCs/>
              </w:rPr>
              <w:t xml:space="preserve">  </w:t>
            </w:r>
            <w:r w:rsidR="00DA27B0" w:rsidRPr="002878FC">
              <w:rPr>
                <w:rFonts w:ascii="Times New Roman" w:hAnsi="Times New Roman" w:cs="Times New Roman"/>
                <w:bCs/>
              </w:rPr>
              <w:t xml:space="preserve">                            </w:t>
            </w:r>
            <w:r w:rsidR="00335580" w:rsidRPr="002878FC">
              <w:rPr>
                <w:rFonts w:ascii="Times New Roman" w:hAnsi="Times New Roman" w:cs="Times New Roman"/>
                <w:bCs/>
              </w:rPr>
              <w:t xml:space="preserve"> </w:t>
            </w:r>
            <w:r w:rsidR="005D79DC" w:rsidRPr="002878FC">
              <w:rPr>
                <w:rFonts w:ascii="Times New Roman" w:hAnsi="Times New Roman" w:cs="Times New Roman"/>
                <w:bCs/>
              </w:rPr>
              <w:t xml:space="preserve"> </w:t>
            </w:r>
            <w:r w:rsidR="00C73E2F" w:rsidRPr="002878FC">
              <w:rPr>
                <w:rFonts w:ascii="Times New Roman" w:hAnsi="Times New Roman" w:cs="Times New Roman"/>
                <w:bCs/>
              </w:rPr>
              <w:t xml:space="preserve"> </w:t>
            </w:r>
            <w:r w:rsidR="00CE413B">
              <w:rPr>
                <w:rFonts w:ascii="Times New Roman" w:hAnsi="Times New Roman" w:cs="Times New Roman"/>
                <w:bCs/>
              </w:rPr>
              <w:t xml:space="preserve"> </w:t>
            </w:r>
            <w:r w:rsidR="00D06971" w:rsidRPr="002878FC">
              <w:rPr>
                <w:rFonts w:ascii="Times New Roman" w:hAnsi="Times New Roman" w:cs="Times New Roman"/>
                <w:bCs/>
              </w:rPr>
              <w:t xml:space="preserve">        </w:t>
            </w:r>
            <w:r w:rsidR="00A41663">
              <w:rPr>
                <w:rFonts w:ascii="Times New Roman" w:hAnsi="Times New Roman" w:cs="Times New Roman"/>
                <w:bCs/>
              </w:rPr>
              <w:t xml:space="preserve">    </w:t>
            </w:r>
            <w:r w:rsidR="00815DF6">
              <w:rPr>
                <w:rFonts w:ascii="Times New Roman" w:hAnsi="Times New Roman" w:cs="Times New Roman"/>
                <w:bCs/>
              </w:rPr>
              <w:t xml:space="preserve"> </w:t>
            </w:r>
            <w:r w:rsidR="00615C62">
              <w:rPr>
                <w:rFonts w:ascii="Times New Roman" w:hAnsi="Times New Roman" w:cs="Times New Roman"/>
                <w:bCs/>
              </w:rPr>
              <w:t>Unique Monthly Visitors (UMV</w:t>
            </w:r>
            <w:r w:rsidR="00F771FE">
              <w:rPr>
                <w:rFonts w:ascii="Times New Roman" w:hAnsi="Times New Roman" w:cs="Times New Roman"/>
                <w:bCs/>
              </w:rPr>
              <w:t>)</w:t>
            </w:r>
            <w:r w:rsidR="008E2F1E">
              <w:rPr>
                <w:rFonts w:ascii="Times New Roman" w:hAnsi="Times New Roman" w:cs="Times New Roman"/>
                <w:bCs/>
              </w:rPr>
              <w:t xml:space="preserve">: </w:t>
            </w:r>
            <w:r>
              <w:rPr>
                <w:rFonts w:ascii="Times New Roman" w:hAnsi="Times New Roman" w:cs="Times New Roman"/>
                <w:bCs/>
              </w:rPr>
              <w:t>2</w:t>
            </w:r>
            <w:r>
              <w:rPr>
                <w:rFonts w:ascii="Times New Roman" w:hAnsi="Times New Roman" w:cs="Times New Roman"/>
              </w:rPr>
              <w:t>,380,520</w:t>
            </w:r>
          </w:p>
        </w:tc>
      </w:tr>
    </w:tbl>
    <w:p w14:paraId="687DF1B8" w14:textId="68DE6C07" w:rsidR="00EE4BD0" w:rsidRDefault="00EE4BD0" w:rsidP="003F3963">
      <w:pPr>
        <w:rPr>
          <w:rFonts w:ascii="Times New Roman" w:hAnsi="Times New Roman" w:cs="Times New Roman"/>
        </w:rPr>
      </w:pPr>
    </w:p>
    <w:p w14:paraId="37E34539" w14:textId="4D7DE757" w:rsidR="00F771FE" w:rsidRDefault="002F1BC4" w:rsidP="003F3963">
      <w:pPr>
        <w:rPr>
          <w:rFonts w:ascii="Times New Roman" w:hAnsi="Times New Roman" w:cs="Times New Roman"/>
        </w:rPr>
      </w:pPr>
      <w:hyperlink r:id="rId7" w:history="1">
        <w:r w:rsidR="00F771FE" w:rsidRPr="002F1BC4">
          <w:rPr>
            <w:rStyle w:val="Hyperlink"/>
            <w:rFonts w:ascii="Times New Roman" w:hAnsi="Times New Roman" w:cs="Times New Roman"/>
          </w:rPr>
          <w:t>Link to article</w:t>
        </w:r>
      </w:hyperlink>
    </w:p>
    <w:p w14:paraId="3CF47E88" w14:textId="5B3EDD08" w:rsidR="00BE1B88" w:rsidRDefault="00BE1B88" w:rsidP="00BE1B88">
      <w:pPr>
        <w:tabs>
          <w:tab w:val="left" w:pos="2587"/>
        </w:tabs>
        <w:rPr>
          <w:rFonts w:ascii="Georgia" w:hAnsi="Georgia"/>
        </w:rPr>
      </w:pPr>
    </w:p>
    <w:p w14:paraId="5B560EA7" w14:textId="161A38D1" w:rsidR="00480E04" w:rsidRDefault="002F1BC4" w:rsidP="002F1BC4">
      <w:pPr>
        <w:tabs>
          <w:tab w:val="left" w:pos="2587"/>
        </w:tabs>
        <w:jc w:val="center"/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 wp14:anchorId="1DA52076" wp14:editId="7602422C">
            <wp:extent cx="5297748" cy="2153625"/>
            <wp:effectExtent l="0" t="0" r="0" b="5715"/>
            <wp:docPr id="3" name="Picture 3" descr="A picture containing knif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5-13 at 12.50.24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247" cy="21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25CBB" w14:textId="21F929A8" w:rsidR="002F1BC4" w:rsidRDefault="002F1BC4" w:rsidP="002F1BC4">
      <w:pPr>
        <w:tabs>
          <w:tab w:val="left" w:pos="2587"/>
        </w:tabs>
        <w:jc w:val="center"/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 wp14:anchorId="3045836B" wp14:editId="2399F709">
            <wp:extent cx="2986978" cy="1944408"/>
            <wp:effectExtent l="0" t="0" r="0" b="0"/>
            <wp:docPr id="4" name="Picture 4" descr="A sign on the 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13 at 12.50.29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350" cy="194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FCB0D" w14:textId="497CA550" w:rsidR="002F1BC4" w:rsidRDefault="002F1BC4" w:rsidP="00BE1B88">
      <w:pPr>
        <w:tabs>
          <w:tab w:val="left" w:pos="2587"/>
        </w:tabs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 wp14:anchorId="4DDECA73" wp14:editId="4F62EDB4">
            <wp:extent cx="5943600" cy="2751455"/>
            <wp:effectExtent l="0" t="0" r="0" b="4445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5-13 at 1.08.30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4CFDA" w14:textId="6E84535E" w:rsidR="002F1BC4" w:rsidRDefault="002F1BC4" w:rsidP="00BE1B88">
      <w:pPr>
        <w:tabs>
          <w:tab w:val="left" w:pos="2587"/>
        </w:tabs>
        <w:rPr>
          <w:rFonts w:ascii="Georgia" w:hAnsi="Georgia"/>
        </w:rPr>
      </w:pPr>
      <w:r>
        <w:rPr>
          <w:rFonts w:ascii="Georgia" w:hAnsi="Georgia"/>
          <w:noProof/>
        </w:rPr>
        <w:lastRenderedPageBreak/>
        <w:drawing>
          <wp:inline distT="0" distB="0" distL="0" distR="0" wp14:anchorId="7DF4CCDF" wp14:editId="35613D95">
            <wp:extent cx="5943600" cy="478917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5-13 at 12.50.44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F3FF9" w14:textId="419D2068" w:rsidR="002F1BC4" w:rsidRPr="00BE1B88" w:rsidRDefault="002F1BC4" w:rsidP="00BE1B88">
      <w:pPr>
        <w:tabs>
          <w:tab w:val="left" w:pos="2587"/>
        </w:tabs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 wp14:anchorId="43F10EDF" wp14:editId="7E829ED0">
            <wp:extent cx="5943600" cy="6965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5-13 at 12.50.50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1BC4" w:rsidRPr="00BE1B88" w:rsidSect="003B7541">
      <w:footerReference w:type="even" r:id="rId13"/>
      <w:footerReference w:type="default" r:id="rId14"/>
      <w:pgSz w:w="12240" w:h="15840"/>
      <w:pgMar w:top="225" w:right="1440" w:bottom="3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3564D" w14:textId="77777777" w:rsidR="00E42477" w:rsidRDefault="00E42477">
      <w:r>
        <w:separator/>
      </w:r>
    </w:p>
  </w:endnote>
  <w:endnote w:type="continuationSeparator" w:id="0">
    <w:p w14:paraId="732157FA" w14:textId="77777777" w:rsidR="00E42477" w:rsidRDefault="00E42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D90014" w14:textId="77777777" w:rsidR="002F7CAC" w:rsidRDefault="00DA27B0" w:rsidP="002F7C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AE4D787" w14:textId="77777777" w:rsidR="002F7CAC" w:rsidRDefault="00E42477" w:rsidP="00454FB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2A4272" w14:textId="77777777" w:rsidR="002F7CAC" w:rsidRDefault="00DA27B0" w:rsidP="002F7C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01FB7">
      <w:rPr>
        <w:rStyle w:val="PageNumber"/>
        <w:noProof/>
      </w:rPr>
      <w:t>1</w:t>
    </w:r>
    <w:r>
      <w:rPr>
        <w:rStyle w:val="PageNumber"/>
      </w:rPr>
      <w:fldChar w:fldCharType="end"/>
    </w:r>
  </w:p>
  <w:p w14:paraId="2643DCBE" w14:textId="77777777" w:rsidR="002F7CAC" w:rsidRDefault="00E42477" w:rsidP="00454FB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FF63D7" w14:textId="77777777" w:rsidR="00E42477" w:rsidRDefault="00E42477">
      <w:r>
        <w:separator/>
      </w:r>
    </w:p>
  </w:footnote>
  <w:footnote w:type="continuationSeparator" w:id="0">
    <w:p w14:paraId="67953EE1" w14:textId="77777777" w:rsidR="00E42477" w:rsidRDefault="00E424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669"/>
    <w:rsid w:val="000329F5"/>
    <w:rsid w:val="000353CF"/>
    <w:rsid w:val="00043332"/>
    <w:rsid w:val="000546E0"/>
    <w:rsid w:val="000A7EE1"/>
    <w:rsid w:val="000D390E"/>
    <w:rsid w:val="001341E3"/>
    <w:rsid w:val="001B7D48"/>
    <w:rsid w:val="001C39B4"/>
    <w:rsid w:val="001E0DD0"/>
    <w:rsid w:val="00207E5C"/>
    <w:rsid w:val="002234A0"/>
    <w:rsid w:val="002369D9"/>
    <w:rsid w:val="002878FC"/>
    <w:rsid w:val="002E353A"/>
    <w:rsid w:val="002F1BC4"/>
    <w:rsid w:val="0031349C"/>
    <w:rsid w:val="0031661D"/>
    <w:rsid w:val="00335580"/>
    <w:rsid w:val="003B7541"/>
    <w:rsid w:val="003D5760"/>
    <w:rsid w:val="003F3963"/>
    <w:rsid w:val="00406B47"/>
    <w:rsid w:val="00451587"/>
    <w:rsid w:val="00480E04"/>
    <w:rsid w:val="0057486C"/>
    <w:rsid w:val="005C517A"/>
    <w:rsid w:val="005D79DC"/>
    <w:rsid w:val="00612B4E"/>
    <w:rsid w:val="00615C62"/>
    <w:rsid w:val="00673EB8"/>
    <w:rsid w:val="006C6636"/>
    <w:rsid w:val="00706EBB"/>
    <w:rsid w:val="0072742C"/>
    <w:rsid w:val="007B0C03"/>
    <w:rsid w:val="007E5774"/>
    <w:rsid w:val="007F0669"/>
    <w:rsid w:val="007F44F4"/>
    <w:rsid w:val="00815DF6"/>
    <w:rsid w:val="00835E30"/>
    <w:rsid w:val="00863430"/>
    <w:rsid w:val="00863F51"/>
    <w:rsid w:val="00874543"/>
    <w:rsid w:val="00877130"/>
    <w:rsid w:val="00882DF6"/>
    <w:rsid w:val="008C225A"/>
    <w:rsid w:val="008E2F1E"/>
    <w:rsid w:val="008E3BB6"/>
    <w:rsid w:val="008F27A2"/>
    <w:rsid w:val="008F7145"/>
    <w:rsid w:val="00962FBC"/>
    <w:rsid w:val="0097077D"/>
    <w:rsid w:val="009A3C95"/>
    <w:rsid w:val="00A011DD"/>
    <w:rsid w:val="00A2039C"/>
    <w:rsid w:val="00A41663"/>
    <w:rsid w:val="00AA7791"/>
    <w:rsid w:val="00AC4608"/>
    <w:rsid w:val="00B30FBF"/>
    <w:rsid w:val="00B80AA1"/>
    <w:rsid w:val="00B95756"/>
    <w:rsid w:val="00BE1B88"/>
    <w:rsid w:val="00C17584"/>
    <w:rsid w:val="00C427F0"/>
    <w:rsid w:val="00C67B85"/>
    <w:rsid w:val="00C73E2F"/>
    <w:rsid w:val="00C97B92"/>
    <w:rsid w:val="00CE413B"/>
    <w:rsid w:val="00CF104D"/>
    <w:rsid w:val="00CF5C2E"/>
    <w:rsid w:val="00D06971"/>
    <w:rsid w:val="00D2547F"/>
    <w:rsid w:val="00D34768"/>
    <w:rsid w:val="00D504CE"/>
    <w:rsid w:val="00DA27B0"/>
    <w:rsid w:val="00DE1266"/>
    <w:rsid w:val="00DF2BC4"/>
    <w:rsid w:val="00E27AD7"/>
    <w:rsid w:val="00E33E84"/>
    <w:rsid w:val="00E4238C"/>
    <w:rsid w:val="00E42477"/>
    <w:rsid w:val="00E90EA7"/>
    <w:rsid w:val="00EB5724"/>
    <w:rsid w:val="00EC22AD"/>
    <w:rsid w:val="00ED22F0"/>
    <w:rsid w:val="00EE04F4"/>
    <w:rsid w:val="00EE4BD0"/>
    <w:rsid w:val="00F01FB7"/>
    <w:rsid w:val="00F35EBA"/>
    <w:rsid w:val="00F771FE"/>
    <w:rsid w:val="00FA128C"/>
    <w:rsid w:val="00FA7D74"/>
    <w:rsid w:val="00FE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2652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A27B0"/>
  </w:style>
  <w:style w:type="paragraph" w:styleId="Heading2">
    <w:name w:val="heading 2"/>
    <w:basedOn w:val="Normal"/>
    <w:link w:val="Heading2Char"/>
    <w:uiPriority w:val="9"/>
    <w:qFormat/>
    <w:rsid w:val="00B30FB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B30FB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0E0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A27B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A27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DA27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27B0"/>
  </w:style>
  <w:style w:type="character" w:styleId="PageNumber">
    <w:name w:val="page number"/>
    <w:basedOn w:val="DefaultParagraphFont"/>
    <w:uiPriority w:val="99"/>
    <w:semiHidden/>
    <w:unhideWhenUsed/>
    <w:rsid w:val="00DA27B0"/>
  </w:style>
  <w:style w:type="paragraph" w:styleId="Header">
    <w:name w:val="header"/>
    <w:basedOn w:val="Normal"/>
    <w:link w:val="HeaderChar"/>
    <w:uiPriority w:val="99"/>
    <w:unhideWhenUsed/>
    <w:rsid w:val="00DA27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27B0"/>
  </w:style>
  <w:style w:type="character" w:styleId="UnresolvedMention">
    <w:name w:val="Unresolved Mention"/>
    <w:basedOn w:val="DefaultParagraphFont"/>
    <w:uiPriority w:val="99"/>
    <w:rsid w:val="007E577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B30FB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30FB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B30FB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B30FBF"/>
    <w:rPr>
      <w:b/>
      <w:bCs/>
    </w:rPr>
  </w:style>
  <w:style w:type="paragraph" w:customStyle="1" w:styleId="p1">
    <w:name w:val="p1"/>
    <w:basedOn w:val="Normal"/>
    <w:rsid w:val="00BE1B8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1">
    <w:name w:val="s1"/>
    <w:basedOn w:val="DefaultParagraphFont"/>
    <w:rsid w:val="00BE1B88"/>
  </w:style>
  <w:style w:type="paragraph" w:customStyle="1" w:styleId="p3">
    <w:name w:val="p3"/>
    <w:basedOn w:val="Normal"/>
    <w:rsid w:val="00BE1B8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p2">
    <w:name w:val="p2"/>
    <w:basedOn w:val="Normal"/>
    <w:rsid w:val="00BE1B8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2">
    <w:name w:val="s2"/>
    <w:basedOn w:val="DefaultParagraphFont"/>
    <w:rsid w:val="00BE1B88"/>
  </w:style>
  <w:style w:type="character" w:customStyle="1" w:styleId="s3">
    <w:name w:val="s3"/>
    <w:basedOn w:val="DefaultParagraphFont"/>
    <w:rsid w:val="00BE1B88"/>
  </w:style>
  <w:style w:type="character" w:customStyle="1" w:styleId="Heading4Char">
    <w:name w:val="Heading 4 Char"/>
    <w:basedOn w:val="DefaultParagraphFont"/>
    <w:link w:val="Heading4"/>
    <w:uiPriority w:val="9"/>
    <w:semiHidden/>
    <w:rsid w:val="00480E0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ta-flag">
    <w:name w:val="cta-flag"/>
    <w:basedOn w:val="DefaultParagraphFont"/>
    <w:rsid w:val="00480E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05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1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139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5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9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45919">
              <w:marLeft w:val="0"/>
              <w:marRight w:val="0"/>
              <w:marTop w:val="0"/>
              <w:marBottom w:val="225"/>
              <w:divBdr>
                <w:top w:val="single" w:sz="24" w:space="15" w:color="DDDDDD"/>
                <w:left w:val="single" w:sz="24" w:space="23" w:color="DDDDDD"/>
                <w:bottom w:val="single" w:sz="24" w:space="4" w:color="DDDDDD"/>
                <w:right w:val="single" w:sz="24" w:space="23" w:color="DDDDDD"/>
              </w:divBdr>
              <w:divsChild>
                <w:div w:id="56846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4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46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miamiherald.com/news/coronavirus/article242703011.html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Fern/Library/Group%20Containers/UBF8T346G9.Office/User%20Content.localized/Templates.localized/Miami%20New%20Times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Miami New Times .dotx</Template>
  <TotalTime>1</TotalTime>
  <Pages>2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Paguaga</dc:creator>
  <cp:keywords/>
  <dc:description/>
  <cp:lastModifiedBy>Taylor Cavazos</cp:lastModifiedBy>
  <cp:revision>3</cp:revision>
  <dcterms:created xsi:type="dcterms:W3CDTF">2020-05-13T17:09:00Z</dcterms:created>
  <dcterms:modified xsi:type="dcterms:W3CDTF">2020-05-13T17:10:00Z</dcterms:modified>
</cp:coreProperties>
</file>